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510A87" w:rsidRPr="00737A2A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510A87" w:rsidRPr="00737A2A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510A87" w:rsidRPr="00737A2A" w:rsidRDefault="004670F0">
                  <w:pPr>
                    <w:rPr>
                      <w:lang w:val="es-MX"/>
                    </w:rPr>
                  </w:pPr>
                  <w:r w:rsidRPr="00737A2A"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4572000" cy="45720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002D9594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0" cy="45720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10A87" w:rsidRPr="002E53CB" w:rsidTr="00EF16F4">
              <w:trPr>
                <w:trHeight w:hRule="exact" w:val="6750"/>
              </w:trPr>
              <w:tc>
                <w:tcPr>
                  <w:tcW w:w="7200" w:type="dxa"/>
                </w:tcPr>
                <w:p w:rsidR="00510A87" w:rsidRPr="00737A2A" w:rsidRDefault="00BC3F41" w:rsidP="00100E49">
                  <w:pPr>
                    <w:pStyle w:val="Title"/>
                    <w:jc w:val="center"/>
                    <w:rPr>
                      <w:sz w:val="60"/>
                      <w:szCs w:val="60"/>
                      <w:lang w:val="es-MX"/>
                    </w:rPr>
                  </w:pPr>
                  <w:r w:rsidRPr="00737A2A">
                    <w:rPr>
                      <w:sz w:val="60"/>
                      <w:szCs w:val="60"/>
                      <w:lang w:val="es-MX"/>
                    </w:rPr>
                    <w:t>H</w:t>
                  </w:r>
                  <w:r w:rsidR="00100E49" w:rsidRPr="00737A2A">
                    <w:rPr>
                      <w:sz w:val="60"/>
                      <w:szCs w:val="60"/>
                      <w:lang w:val="es-MX"/>
                    </w:rPr>
                    <w:t xml:space="preserve">ealthy </w:t>
                  </w:r>
                  <w:r w:rsidRPr="00737A2A">
                    <w:rPr>
                      <w:sz w:val="60"/>
                      <w:szCs w:val="60"/>
                      <w:lang w:val="es-MX"/>
                    </w:rPr>
                    <w:t>Living Nutrition Classes</w:t>
                  </w:r>
                </w:p>
                <w:p w:rsidR="00100E49" w:rsidRPr="00737A2A" w:rsidRDefault="00100E49" w:rsidP="00100E49">
                  <w:pPr>
                    <w:rPr>
                      <w:sz w:val="32"/>
                      <w:szCs w:val="32"/>
                      <w:lang w:val="es-MX"/>
                    </w:rPr>
                  </w:pPr>
                </w:p>
                <w:p w:rsidR="00626A88" w:rsidRPr="00737A2A" w:rsidRDefault="002E53CB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>
                    <w:rPr>
                      <w:sz w:val="32"/>
                      <w:szCs w:val="32"/>
                      <w:lang w:val="es-MX"/>
                    </w:rPr>
                    <w:t>Acompáñenos en 8</w:t>
                  </w:r>
                  <w:r w:rsidR="00737A2A">
                    <w:rPr>
                      <w:sz w:val="32"/>
                      <w:szCs w:val="32"/>
                      <w:lang w:val="es-MX"/>
                    </w:rPr>
                    <w:t xml:space="preserve"> sesion</w:t>
                  </w:r>
                  <w:r w:rsidR="00774436">
                    <w:rPr>
                      <w:sz w:val="32"/>
                      <w:szCs w:val="32"/>
                      <w:lang w:val="es-MX"/>
                    </w:rPr>
                    <w:t>es semanales proporcionadas por</w:t>
                  </w:r>
                  <w:r w:rsidR="00626A88" w:rsidRPr="00737A2A">
                    <w:rPr>
                      <w:sz w:val="32"/>
                      <w:szCs w:val="32"/>
                      <w:lang w:val="es-MX"/>
                    </w:rPr>
                    <w:t>:</w:t>
                  </w:r>
                </w:p>
                <w:p w:rsidR="00737A2A" w:rsidRPr="002E53CB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 w:rsidRPr="002E53CB">
                    <w:rPr>
                      <w:b/>
                      <w:sz w:val="32"/>
                      <w:szCs w:val="32"/>
                    </w:rPr>
                    <w:t>Food Bank of the Rio Grande Valley</w:t>
                  </w:r>
                  <w:r w:rsidRPr="002E53CB">
                    <w:rPr>
                      <w:sz w:val="32"/>
                      <w:szCs w:val="32"/>
                    </w:rPr>
                    <w:t xml:space="preserve">, </w:t>
                  </w:r>
                </w:p>
                <w:p w:rsidR="00737A2A" w:rsidRPr="00737A2A" w:rsidRDefault="00D60D91" w:rsidP="00737A2A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>
                    <w:rPr>
                      <w:sz w:val="32"/>
                      <w:szCs w:val="32"/>
                      <w:lang w:val="es-MX"/>
                    </w:rPr>
                    <w:t>Comenzando el 10 de octubre, del 2019</w:t>
                  </w:r>
                  <w:bookmarkStart w:id="0" w:name="_GoBack"/>
                  <w:bookmarkEnd w:id="0"/>
                </w:p>
                <w:p w:rsidR="00626A88" w:rsidRPr="00737A2A" w:rsidRDefault="007F467E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>
                    <w:rPr>
                      <w:sz w:val="32"/>
                      <w:szCs w:val="32"/>
                      <w:lang w:val="es-MX"/>
                    </w:rPr>
                    <w:t xml:space="preserve"> 11</w:t>
                  </w:r>
                  <w:r w:rsidR="002E53CB">
                    <w:rPr>
                      <w:sz w:val="32"/>
                      <w:szCs w:val="32"/>
                      <w:lang w:val="es-MX"/>
                    </w:rPr>
                    <w:t xml:space="preserve">:00 a.m. </w:t>
                  </w:r>
                  <w:r w:rsidR="00626A88" w:rsidRPr="00737A2A">
                    <w:rPr>
                      <w:sz w:val="32"/>
                      <w:szCs w:val="32"/>
                      <w:lang w:val="es-MX"/>
                    </w:rPr>
                    <w:t xml:space="preserve"> </w:t>
                  </w:r>
                </w:p>
                <w:p w:rsidR="00626A88" w:rsidRPr="00737A2A" w:rsidRDefault="00626A88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 w:rsidRPr="00737A2A">
                    <w:rPr>
                      <w:sz w:val="32"/>
                      <w:szCs w:val="32"/>
                      <w:lang w:val="es-MX"/>
                    </w:rPr>
                    <w:t xml:space="preserve"> </w:t>
                  </w:r>
                  <w:proofErr w:type="spellStart"/>
                  <w:r w:rsidR="003804A3">
                    <w:rPr>
                      <w:sz w:val="32"/>
                      <w:szCs w:val="32"/>
                      <w:lang w:val="es-MX"/>
                    </w:rPr>
                    <w:t>Veterans</w:t>
                  </w:r>
                  <w:proofErr w:type="spellEnd"/>
                  <w:r w:rsidR="003804A3">
                    <w:rPr>
                      <w:sz w:val="32"/>
                      <w:szCs w:val="32"/>
                      <w:lang w:val="es-MX"/>
                    </w:rPr>
                    <w:t xml:space="preserve"> Memorial </w:t>
                  </w:r>
                  <w:r w:rsidR="00737A2A">
                    <w:rPr>
                      <w:sz w:val="32"/>
                      <w:szCs w:val="32"/>
                      <w:lang w:val="es-MX"/>
                    </w:rPr>
                    <w:t>Centro de Padres</w:t>
                  </w:r>
                </w:p>
                <w:p w:rsidR="00737A2A" w:rsidRDefault="00737A2A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>
                    <w:rPr>
                      <w:sz w:val="32"/>
                      <w:szCs w:val="32"/>
                      <w:lang w:val="es-MX"/>
                    </w:rPr>
                    <w:t xml:space="preserve">Para más información llame: </w:t>
                  </w:r>
                </w:p>
                <w:p w:rsidR="00EF16F4" w:rsidRPr="00737A2A" w:rsidRDefault="007F467E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r>
                    <w:rPr>
                      <w:sz w:val="32"/>
                      <w:szCs w:val="32"/>
                      <w:lang w:val="es-MX"/>
                    </w:rPr>
                    <w:t>Anna Garcia (956) 323-3000</w:t>
                  </w:r>
                </w:p>
                <w:p w:rsidR="00626A88" w:rsidRPr="00737A2A" w:rsidRDefault="00626A88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</w:p>
                <w:p w:rsidR="00626A88" w:rsidRPr="00737A2A" w:rsidRDefault="00626A88" w:rsidP="00626A88">
                  <w:pPr>
                    <w:rPr>
                      <w:sz w:val="32"/>
                      <w:szCs w:val="32"/>
                      <w:lang w:val="es-MX"/>
                    </w:rPr>
                  </w:pPr>
                  <w:r w:rsidRPr="00737A2A">
                    <w:rPr>
                      <w:sz w:val="32"/>
                      <w:szCs w:val="32"/>
                      <w:lang w:val="es-MX"/>
                    </w:rPr>
                    <w:t xml:space="preserve">  </w:t>
                  </w:r>
                </w:p>
                <w:p w:rsidR="00626A88" w:rsidRPr="00737A2A" w:rsidRDefault="00626A88" w:rsidP="00626A88">
                  <w:pPr>
                    <w:jc w:val="center"/>
                    <w:rPr>
                      <w:sz w:val="32"/>
                      <w:szCs w:val="32"/>
                      <w:lang w:val="es-MX"/>
                    </w:rPr>
                  </w:pPr>
                  <w:proofErr w:type="spellStart"/>
                  <w:r w:rsidRPr="00737A2A">
                    <w:rPr>
                      <w:sz w:val="32"/>
                      <w:szCs w:val="32"/>
                      <w:lang w:val="es-MX"/>
                    </w:rPr>
                    <w:t>cccccC</w:t>
                  </w:r>
                  <w:proofErr w:type="spellEnd"/>
                </w:p>
              </w:tc>
            </w:tr>
            <w:tr w:rsidR="00510A87" w:rsidRPr="002E53CB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510A87" w:rsidRPr="00737A2A" w:rsidRDefault="00510A87">
                  <w:pPr>
                    <w:rPr>
                      <w:lang w:val="es-MX"/>
                    </w:rPr>
                  </w:pPr>
                </w:p>
              </w:tc>
            </w:tr>
          </w:tbl>
          <w:p w:rsidR="00510A87" w:rsidRPr="00737A2A" w:rsidRDefault="00510A87">
            <w:pPr>
              <w:rPr>
                <w:lang w:val="es-MX"/>
              </w:rPr>
            </w:pPr>
          </w:p>
        </w:tc>
        <w:tc>
          <w:tcPr>
            <w:tcW w:w="144" w:type="dxa"/>
          </w:tcPr>
          <w:p w:rsidR="00510A87" w:rsidRPr="00737A2A" w:rsidRDefault="00510A87">
            <w:pPr>
              <w:rPr>
                <w:lang w:val="es-MX"/>
              </w:rPr>
            </w:pPr>
          </w:p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510A87" w:rsidRPr="00737A2A">
              <w:trPr>
                <w:trHeight w:hRule="exact" w:val="10800"/>
              </w:trPr>
              <w:tc>
                <w:tcPr>
                  <w:tcW w:w="3446" w:type="dxa"/>
                  <w:shd w:val="clear" w:color="auto" w:fill="97C83C" w:themeFill="accent2"/>
                  <w:vAlign w:val="center"/>
                </w:tcPr>
                <w:p w:rsidR="00510A87" w:rsidRPr="00737A2A" w:rsidRDefault="00737A2A">
                  <w:pPr>
                    <w:pStyle w:val="Heading2"/>
                    <w:rPr>
                      <w:lang w:val="es-MX"/>
                    </w:rPr>
                  </w:pPr>
                  <w:r w:rsidRPr="00737A2A">
                    <w:rPr>
                      <w:lang w:val="es-MX"/>
                    </w:rPr>
                    <w:t>Clases</w:t>
                  </w:r>
                  <w:r w:rsidR="002E53CB">
                    <w:rPr>
                      <w:lang w:val="es-MX"/>
                    </w:rPr>
                    <w:t xml:space="preserve"> de </w:t>
                  </w:r>
                  <w:r w:rsidR="00774436">
                    <w:rPr>
                      <w:lang w:val="es-MX"/>
                    </w:rPr>
                    <w:t>nutrición</w:t>
                  </w:r>
                  <w:r w:rsidRPr="00737A2A">
                    <w:rPr>
                      <w:lang w:val="es-MX"/>
                    </w:rPr>
                    <w:t xml:space="preserve"> Gratuitas</w:t>
                  </w:r>
                  <w:r w:rsidR="00BC3F41" w:rsidRPr="00737A2A">
                    <w:rPr>
                      <w:lang w:val="es-MX"/>
                    </w:rPr>
                    <w:t xml:space="preserve"> </w:t>
                  </w:r>
                </w:p>
                <w:p w:rsidR="00BC3F41" w:rsidRPr="00737A2A" w:rsidRDefault="00BC3F41" w:rsidP="00BC3F41">
                  <w:pPr>
                    <w:pStyle w:val="Line"/>
                    <w:rPr>
                      <w:lang w:val="es-MX"/>
                    </w:rPr>
                  </w:pPr>
                  <w:proofErr w:type="spellStart"/>
                  <w:r w:rsidRPr="00737A2A">
                    <w:rPr>
                      <w:lang w:val="es-MX"/>
                    </w:rPr>
                    <w:t>Gra</w:t>
                  </w:r>
                  <w:proofErr w:type="spellEnd"/>
                </w:p>
                <w:p w:rsidR="00510A87" w:rsidRPr="00737A2A" w:rsidRDefault="00737A2A" w:rsidP="00737A2A">
                  <w:pPr>
                    <w:pStyle w:val="Heading2"/>
                    <w:rPr>
                      <w:lang w:val="es-MX"/>
                    </w:rPr>
                  </w:pPr>
                  <w:r>
                    <w:rPr>
                      <w:lang w:val="es-MX"/>
                    </w:rPr>
                    <w:t>Demostraciones de Cocina</w:t>
                  </w:r>
                </w:p>
                <w:p w:rsidR="00510A87" w:rsidRPr="00737A2A" w:rsidRDefault="00510A87">
                  <w:pPr>
                    <w:pStyle w:val="Line"/>
                    <w:rPr>
                      <w:lang w:val="es-MX"/>
                    </w:rPr>
                  </w:pPr>
                </w:p>
                <w:p w:rsidR="00737A2A" w:rsidRDefault="00737A2A">
                  <w:pPr>
                    <w:pStyle w:val="Heading2"/>
                    <w:rPr>
                      <w:lang w:val="es-MX"/>
                    </w:rPr>
                  </w:pPr>
                  <w:r>
                    <w:rPr>
                      <w:lang w:val="es-MX"/>
                    </w:rPr>
                    <w:t>Aprenda a preparar aperitivos</w:t>
                  </w:r>
                </w:p>
                <w:p w:rsidR="00510A87" w:rsidRPr="00737A2A" w:rsidRDefault="00737A2A">
                  <w:pPr>
                    <w:pStyle w:val="Heading2"/>
                    <w:rPr>
                      <w:lang w:val="es-MX"/>
                    </w:rPr>
                  </w:pPr>
                  <w:r>
                    <w:rPr>
                      <w:lang w:val="es-MX"/>
                    </w:rPr>
                    <w:t xml:space="preserve">saludables </w:t>
                  </w:r>
                </w:p>
                <w:p w:rsidR="00047CA3" w:rsidRPr="00737A2A" w:rsidRDefault="00047CA3" w:rsidP="00047CA3">
                  <w:pPr>
                    <w:pStyle w:val="Line"/>
                    <w:rPr>
                      <w:lang w:val="es-MX"/>
                    </w:rPr>
                  </w:pPr>
                  <w:r w:rsidRPr="00737A2A">
                    <w:rPr>
                      <w:lang w:val="es-MX"/>
                    </w:rPr>
                    <w:t>h</w:t>
                  </w:r>
                </w:p>
                <w:p w:rsidR="00510A87" w:rsidRPr="00737A2A" w:rsidRDefault="00737A2A" w:rsidP="00737A2A">
                  <w:pPr>
                    <w:pStyle w:val="Heading2"/>
                    <w:rPr>
                      <w:lang w:val="es-MX"/>
                    </w:rPr>
                  </w:pPr>
                  <w:r>
                    <w:rPr>
                      <w:lang w:val="es-MX"/>
                    </w:rPr>
                    <w:t>Sesiones semanales</w:t>
                  </w:r>
                </w:p>
                <w:p w:rsidR="00510A87" w:rsidRPr="00737A2A" w:rsidRDefault="00510A87">
                  <w:pPr>
                    <w:pStyle w:val="Line"/>
                    <w:rPr>
                      <w:lang w:val="es-MX"/>
                    </w:rPr>
                  </w:pPr>
                </w:p>
                <w:p w:rsidR="00510A87" w:rsidRPr="00737A2A" w:rsidRDefault="00100E49">
                  <w:pPr>
                    <w:pStyle w:val="Heading2"/>
                    <w:rPr>
                      <w:lang w:val="es-MX"/>
                    </w:rPr>
                  </w:pPr>
                  <w:r w:rsidRPr="00737A2A">
                    <w:rPr>
                      <w:noProof/>
                      <w:lang w:eastAsia="en-US"/>
                    </w:rPr>
                    <w:drawing>
                      <wp:inline distT="0" distB="0" distL="0" distR="0" wp14:anchorId="2309E7BF" wp14:editId="4E0C5E88">
                        <wp:extent cx="1828800" cy="1342652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logo_placeholder.pn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9890" cy="1424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10A87" w:rsidRPr="00737A2A">
              <w:trPr>
                <w:trHeight w:hRule="exact" w:val="144"/>
              </w:trPr>
              <w:tc>
                <w:tcPr>
                  <w:tcW w:w="3446" w:type="dxa"/>
                </w:tcPr>
                <w:p w:rsidR="00510A87" w:rsidRPr="00737A2A" w:rsidRDefault="00510A87">
                  <w:pPr>
                    <w:rPr>
                      <w:lang w:val="es-MX"/>
                    </w:rPr>
                  </w:pPr>
                </w:p>
              </w:tc>
            </w:tr>
            <w:tr w:rsidR="00510A87" w:rsidRPr="00737A2A">
              <w:trPr>
                <w:trHeight w:hRule="exact" w:val="3456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:rsidR="007F467E" w:rsidRDefault="007F467E">
                  <w:pPr>
                    <w:pStyle w:val="Heading3"/>
                  </w:pPr>
                  <w:r>
                    <w:t>Veterans Memorial</w:t>
                  </w:r>
                </w:p>
                <w:p w:rsidR="00510A87" w:rsidRPr="002E53CB" w:rsidRDefault="007F467E">
                  <w:pPr>
                    <w:pStyle w:val="Heading3"/>
                  </w:pPr>
                  <w:r>
                    <w:t xml:space="preserve"> High School</w:t>
                  </w:r>
                  <w:r w:rsidR="00047CA3" w:rsidRPr="002E53CB">
                    <w:t xml:space="preserve"> </w:t>
                  </w:r>
                </w:p>
                <w:p w:rsidR="00510A87" w:rsidRPr="00737A2A" w:rsidRDefault="00D60D91" w:rsidP="00047CA3">
                  <w:pPr>
                    <w:pStyle w:val="ContactInfo"/>
                    <w:rPr>
                      <w:lang w:val="es-MX"/>
                    </w:rPr>
                  </w:pPr>
                  <w:sdt>
                    <w:sdtPr>
                      <w:id w:val="857003158"/>
                      <w:placeholder>
                        <w:docPart w:val="232E6B5789A746099D05C65F2C22C2A6"/>
                      </w:placeholder>
                      <w15:appearance w15:val="hidden"/>
                      <w:text w:multiLine="1"/>
                    </w:sdtPr>
                    <w:sdtEndPr/>
                    <w:sdtContent>
                      <w:r w:rsidR="007F467E">
                        <w:t>700 E. 2 Mile Rd.</w:t>
                      </w:r>
                      <w:r w:rsidR="007F467E">
                        <w:br/>
                        <w:t>Mission</w:t>
                      </w:r>
                      <w:r w:rsidR="00774436">
                        <w:t xml:space="preserve">, </w:t>
                      </w:r>
                      <w:proofErr w:type="spellStart"/>
                      <w:r w:rsidR="00774436">
                        <w:t>Tx</w:t>
                      </w:r>
                      <w:proofErr w:type="spellEnd"/>
                      <w:r w:rsidR="00774436">
                        <w:t>. 78572</w:t>
                      </w:r>
                    </w:sdtContent>
                  </w:sdt>
                </w:p>
                <w:p w:rsidR="00100E49" w:rsidRPr="00737A2A" w:rsidRDefault="00737A2A" w:rsidP="00047CA3">
                  <w:pPr>
                    <w:pStyle w:val="Date"/>
                    <w:rPr>
                      <w:b/>
                      <w:sz w:val="36"/>
                      <w:szCs w:val="36"/>
                      <w:lang w:val="es-MX"/>
                    </w:rPr>
                  </w:pPr>
                  <w:r w:rsidRPr="00737A2A">
                    <w:rPr>
                      <w:b/>
                      <w:sz w:val="36"/>
                      <w:szCs w:val="36"/>
                      <w:lang w:val="es-MX"/>
                    </w:rPr>
                    <w:t>Los esperamos</w:t>
                  </w:r>
                </w:p>
              </w:tc>
            </w:tr>
          </w:tbl>
          <w:p w:rsidR="00510A87" w:rsidRPr="00737A2A" w:rsidRDefault="00510A87">
            <w:pPr>
              <w:rPr>
                <w:lang w:val="es-MX"/>
              </w:rPr>
            </w:pPr>
          </w:p>
        </w:tc>
      </w:tr>
    </w:tbl>
    <w:p w:rsidR="00510A87" w:rsidRPr="00737A2A" w:rsidRDefault="00510A87">
      <w:pPr>
        <w:pStyle w:val="NoSpacing"/>
        <w:rPr>
          <w:lang w:val="es-MX"/>
        </w:rPr>
      </w:pPr>
    </w:p>
    <w:sectPr w:rsidR="00510A87" w:rsidRPr="00737A2A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F41"/>
    <w:rsid w:val="00047CA3"/>
    <w:rsid w:val="00100E49"/>
    <w:rsid w:val="002E53CB"/>
    <w:rsid w:val="003804A3"/>
    <w:rsid w:val="004670F0"/>
    <w:rsid w:val="00510A87"/>
    <w:rsid w:val="00626A88"/>
    <w:rsid w:val="00737A2A"/>
    <w:rsid w:val="00774436"/>
    <w:rsid w:val="007E454A"/>
    <w:rsid w:val="007F467E"/>
    <w:rsid w:val="00837783"/>
    <w:rsid w:val="00A110D0"/>
    <w:rsid w:val="00A61483"/>
    <w:rsid w:val="00BC3F41"/>
    <w:rsid w:val="00D60D91"/>
    <w:rsid w:val="00EE2944"/>
    <w:rsid w:val="00EF16F4"/>
    <w:rsid w:val="00F9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61C694"/>
  <w15:chartTrackingRefBased/>
  <w15:docId w15:val="{8722570A-AD39-4A76-BCD2-BCDAE6AEA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rPr>
      <w:rFonts w:asciiTheme="majorHAnsi" w:eastAsiaTheme="majorEastAsia" w:hAnsiTheme="majorHAnsi" w:cstheme="majorBidi"/>
      <w:color w:val="E03177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ange32\AppData\Roaming\Microsoft\Templates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32E6B5789A746099D05C65F2C22C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4C22A3-AC62-4837-91B7-06279759AA3B}"/>
      </w:docPartPr>
      <w:docPartBody>
        <w:p w:rsidR="008D3E79" w:rsidRDefault="00B40210">
          <w:pPr>
            <w:pStyle w:val="232E6B5789A746099D05C65F2C22C2A6"/>
          </w:pPr>
          <w:r>
            <w:t>[Street Address]</w:t>
          </w:r>
          <w:r>
            <w:br/>
            <w:t>[City, ST  ZIP Code]</w:t>
          </w:r>
          <w:r>
            <w:br/>
            <w:t>[Telephone]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210"/>
    <w:rsid w:val="000B5413"/>
    <w:rsid w:val="00227315"/>
    <w:rsid w:val="007032B5"/>
    <w:rsid w:val="008D3E79"/>
    <w:rsid w:val="00B40210"/>
    <w:rsid w:val="00CA06B2"/>
    <w:rsid w:val="00EF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CC4FD658A7469B905D63F2CC5A2ED5">
    <w:name w:val="AACC4FD658A7469B905D63F2CC5A2ED5"/>
  </w:style>
  <w:style w:type="paragraph" w:customStyle="1" w:styleId="8C714D38D6AC40BEAA4D957217341006">
    <w:name w:val="8C714D38D6AC40BEAA4D957217341006"/>
  </w:style>
  <w:style w:type="paragraph" w:customStyle="1" w:styleId="771B917174C74B6885049F9BE0BEB486">
    <w:name w:val="771B917174C74B6885049F9BE0BEB486"/>
  </w:style>
  <w:style w:type="paragraph" w:customStyle="1" w:styleId="A3B1EDC67C554E9396AA3BA8587B5BAD">
    <w:name w:val="A3B1EDC67C554E9396AA3BA8587B5BAD"/>
  </w:style>
  <w:style w:type="paragraph" w:customStyle="1" w:styleId="E7F55A39D8E444278A958DA63B7155A1">
    <w:name w:val="E7F55A39D8E444278A958DA63B7155A1"/>
  </w:style>
  <w:style w:type="paragraph" w:customStyle="1" w:styleId="67D95602ED9E4CB08DB1BE640FE754B0">
    <w:name w:val="67D95602ED9E4CB08DB1BE640FE754B0"/>
  </w:style>
  <w:style w:type="paragraph" w:customStyle="1" w:styleId="AB119B13CA34496EB54B8E9E5332649C">
    <w:name w:val="AB119B13CA34496EB54B8E9E5332649C"/>
  </w:style>
  <w:style w:type="paragraph" w:customStyle="1" w:styleId="E8DB5A1E030E4242982C5BB1D14E7BC1">
    <w:name w:val="E8DB5A1E030E4242982C5BB1D14E7BC1"/>
  </w:style>
  <w:style w:type="paragraph" w:customStyle="1" w:styleId="0F178F3D968942829142DB612E3A3A6A">
    <w:name w:val="0F178F3D968942829142DB612E3A3A6A"/>
  </w:style>
  <w:style w:type="paragraph" w:customStyle="1" w:styleId="4856AB2DB6C2467F8D1E41EED611C3EE">
    <w:name w:val="4856AB2DB6C2467F8D1E41EED611C3EE"/>
  </w:style>
  <w:style w:type="paragraph" w:customStyle="1" w:styleId="232E6B5789A746099D05C65F2C22C2A6">
    <w:name w:val="232E6B5789A746099D05C65F2C22C2A6"/>
  </w:style>
  <w:style w:type="paragraph" w:customStyle="1" w:styleId="D0E4E148FE3C49E69B06B9CFCD6F0CE2">
    <w:name w:val="D0E4E148FE3C49E69B06B9CFCD6F0CE2"/>
  </w:style>
  <w:style w:type="paragraph" w:customStyle="1" w:styleId="B6C1078200474FBF9589B1E75675DE96">
    <w:name w:val="B6C1078200474FBF9589B1E75675DE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flyer.dotx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Rangel, Claudia</dc:creator>
  <cp:keywords/>
  <dc:description/>
  <cp:lastModifiedBy>Garcia, Anna P</cp:lastModifiedBy>
  <cp:revision>2</cp:revision>
  <cp:lastPrinted>2016-03-31T18:59:00Z</cp:lastPrinted>
  <dcterms:created xsi:type="dcterms:W3CDTF">2019-10-08T12:39:00Z</dcterms:created>
  <dcterms:modified xsi:type="dcterms:W3CDTF">2019-10-08T12:39:00Z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